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D744E" w14:textId="53B3AFF3" w:rsidR="00483205" w:rsidRDefault="00E02478" w:rsidP="005B284C">
      <w:pPr>
        <w:jc w:val="right"/>
      </w:pPr>
      <w:r>
        <w:rPr>
          <w:rFonts w:hint="eastAsia"/>
        </w:rPr>
        <w:t>（</w:t>
      </w:r>
      <w:r w:rsidR="005B284C">
        <w:rPr>
          <w:rFonts w:hint="eastAsia"/>
        </w:rPr>
        <w:t>別紙</w:t>
      </w:r>
      <w:r w:rsidR="005B284C">
        <w:rPr>
          <w:rFonts w:hint="eastAsia"/>
        </w:rPr>
        <w:t>2</w:t>
      </w:r>
      <w:r>
        <w:rPr>
          <w:rFonts w:hint="eastAsia"/>
        </w:rPr>
        <w:t>）</w:t>
      </w:r>
    </w:p>
    <w:p w14:paraId="398CBAB7" w14:textId="77777777" w:rsidR="005B284C" w:rsidRDefault="005B284C"/>
    <w:p w14:paraId="4F41C433" w14:textId="77A1D4B3" w:rsidR="005B284C" w:rsidRDefault="005B284C" w:rsidP="005B284C">
      <w:pPr>
        <w:jc w:val="right"/>
      </w:pPr>
      <w:r>
        <w:rPr>
          <w:rFonts w:hint="eastAsia"/>
        </w:rPr>
        <w:t>令和　　年　　月　　日</w:t>
      </w:r>
    </w:p>
    <w:p w14:paraId="75F429D2" w14:textId="77777777" w:rsidR="005B284C" w:rsidRDefault="005B284C"/>
    <w:p w14:paraId="06B1EC63" w14:textId="313DF075" w:rsidR="005B284C" w:rsidRDefault="005B284C" w:rsidP="005B284C">
      <w:pPr>
        <w:ind w:firstLineChars="200" w:firstLine="420"/>
      </w:pPr>
      <w:r>
        <w:rPr>
          <w:rFonts w:hint="eastAsia"/>
        </w:rPr>
        <w:t>（あて先）発注者</w:t>
      </w:r>
    </w:p>
    <w:p w14:paraId="6B364F00" w14:textId="114371EE" w:rsidR="005B284C" w:rsidRDefault="005B284C" w:rsidP="005B284C">
      <w:pPr>
        <w:ind w:firstLineChars="800" w:firstLine="1680"/>
      </w:pPr>
      <w:r>
        <w:rPr>
          <w:rFonts w:hint="eastAsia"/>
        </w:rPr>
        <w:t>苅田町長　殿</w:t>
      </w:r>
    </w:p>
    <w:p w14:paraId="71D2EBE3" w14:textId="77777777" w:rsidR="005B284C" w:rsidRDefault="005B284C" w:rsidP="005B284C"/>
    <w:p w14:paraId="5EC7617E" w14:textId="77777777" w:rsidR="005B284C" w:rsidRDefault="005B284C" w:rsidP="005B284C">
      <w:pPr>
        <w:ind w:firstLineChars="2500" w:firstLine="5250"/>
      </w:pPr>
    </w:p>
    <w:p w14:paraId="217DB188" w14:textId="43B0555B" w:rsidR="005B284C" w:rsidRDefault="005B284C" w:rsidP="005B284C">
      <w:pPr>
        <w:ind w:firstLineChars="2500" w:firstLine="5250"/>
      </w:pPr>
      <w:r>
        <w:rPr>
          <w:rFonts w:hint="eastAsia"/>
        </w:rPr>
        <w:t>受注者　　住所</w:t>
      </w:r>
    </w:p>
    <w:p w14:paraId="47DC67B1" w14:textId="6C10C354" w:rsidR="005B284C" w:rsidRDefault="005B284C" w:rsidP="005B284C">
      <w:r>
        <w:rPr>
          <w:rFonts w:hint="eastAsia"/>
        </w:rPr>
        <w:t xml:space="preserve">　　　　　　　　　　　　　　　　　　　　　　　　　　　　　　氏名</w:t>
      </w:r>
    </w:p>
    <w:p w14:paraId="114C37BD" w14:textId="77777777" w:rsidR="005B284C" w:rsidRDefault="005B284C" w:rsidP="005B284C"/>
    <w:p w14:paraId="73FE99FC" w14:textId="77777777" w:rsidR="005B284C" w:rsidRDefault="005B284C" w:rsidP="005B284C"/>
    <w:p w14:paraId="2A7DEF37" w14:textId="77777777" w:rsidR="005B284C" w:rsidRDefault="005B284C" w:rsidP="005B284C"/>
    <w:p w14:paraId="35AF97C6" w14:textId="21F40C05" w:rsidR="005B284C" w:rsidRPr="005B284C" w:rsidRDefault="005B284C" w:rsidP="005B284C">
      <w:pPr>
        <w:jc w:val="center"/>
        <w:rPr>
          <w:b/>
          <w:bCs/>
          <w:sz w:val="32"/>
          <w:szCs w:val="32"/>
        </w:rPr>
      </w:pPr>
      <w:r w:rsidRPr="005B284C">
        <w:rPr>
          <w:rFonts w:hint="eastAsia"/>
          <w:b/>
          <w:bCs/>
          <w:sz w:val="32"/>
          <w:szCs w:val="32"/>
        </w:rPr>
        <w:t>週休２日未達成理由書</w:t>
      </w:r>
    </w:p>
    <w:p w14:paraId="74CF067E" w14:textId="77777777" w:rsidR="005B284C" w:rsidRDefault="005B284C" w:rsidP="005B284C"/>
    <w:p w14:paraId="392F5B41" w14:textId="6ED8D748" w:rsidR="005B284C" w:rsidRDefault="005B284C" w:rsidP="005B284C">
      <w:pPr>
        <w:ind w:firstLineChars="100" w:firstLine="210"/>
      </w:pPr>
      <w:r>
        <w:rPr>
          <w:rFonts w:hint="eastAsia"/>
        </w:rPr>
        <w:t>「苅田町週休</w:t>
      </w:r>
      <w:r>
        <w:rPr>
          <w:rFonts w:hint="eastAsia"/>
        </w:rPr>
        <w:t>2</w:t>
      </w:r>
      <w:r>
        <w:rPr>
          <w:rFonts w:hint="eastAsia"/>
        </w:rPr>
        <w:t>日工事試行ガイドライン」の実施にあたり、以下の理由により月単位の４週８休の達成が困難となったため、下記の通り報告します。</w:t>
      </w:r>
    </w:p>
    <w:p w14:paraId="7FC2CE1A" w14:textId="77777777" w:rsidR="005B284C" w:rsidRDefault="005B284C" w:rsidP="005B284C"/>
    <w:p w14:paraId="47B23138" w14:textId="77777777" w:rsidR="005B284C" w:rsidRDefault="005B284C" w:rsidP="005B284C"/>
    <w:p w14:paraId="7DD96E70" w14:textId="77777777" w:rsidR="005B284C" w:rsidRDefault="005B284C" w:rsidP="005B284C">
      <w:pPr>
        <w:pStyle w:val="af1"/>
      </w:pPr>
      <w:r>
        <w:rPr>
          <w:rFonts w:hint="eastAsia"/>
        </w:rPr>
        <w:t>記</w:t>
      </w:r>
    </w:p>
    <w:p w14:paraId="11F3B0CD" w14:textId="77777777" w:rsidR="005B284C" w:rsidRPr="005B284C" w:rsidRDefault="005B284C" w:rsidP="005B284C"/>
    <w:p w14:paraId="196EB6CD" w14:textId="77777777" w:rsidR="005B284C" w:rsidRDefault="005B284C" w:rsidP="005B284C"/>
    <w:p w14:paraId="491C88A0" w14:textId="476AC1BD" w:rsidR="005B284C" w:rsidRDefault="005B284C" w:rsidP="005B284C">
      <w:pPr>
        <w:pStyle w:val="ae"/>
        <w:numPr>
          <w:ilvl w:val="0"/>
          <w:numId w:val="1"/>
        </w:numPr>
        <w:ind w:leftChars="0"/>
      </w:pPr>
      <w:r>
        <w:rPr>
          <w:rFonts w:hint="eastAsia"/>
        </w:rPr>
        <w:t>工事名</w:t>
      </w:r>
    </w:p>
    <w:p w14:paraId="6B4B6B92" w14:textId="77777777" w:rsidR="005B284C" w:rsidRDefault="005B284C" w:rsidP="005B284C"/>
    <w:p w14:paraId="4D6E4D55" w14:textId="77777777" w:rsidR="005B284C" w:rsidRDefault="005B284C" w:rsidP="005B284C"/>
    <w:p w14:paraId="6CACDD34" w14:textId="7584DBC0" w:rsidR="005B284C" w:rsidRDefault="005B284C" w:rsidP="005B284C">
      <w:pPr>
        <w:pStyle w:val="ae"/>
        <w:numPr>
          <w:ilvl w:val="0"/>
          <w:numId w:val="1"/>
        </w:numPr>
        <w:ind w:leftChars="0"/>
      </w:pPr>
      <w:r>
        <w:rPr>
          <w:rFonts w:hint="eastAsia"/>
        </w:rPr>
        <w:t>工期</w:t>
      </w:r>
    </w:p>
    <w:p w14:paraId="24EEBAE6" w14:textId="77777777" w:rsidR="005B284C" w:rsidRDefault="005B284C" w:rsidP="005B284C">
      <w:pPr>
        <w:pStyle w:val="ae"/>
        <w:ind w:leftChars="0" w:left="360"/>
      </w:pPr>
    </w:p>
    <w:p w14:paraId="4FBF22B8" w14:textId="77777777" w:rsidR="005B284C" w:rsidRDefault="005B284C" w:rsidP="005B284C">
      <w:pPr>
        <w:pStyle w:val="ae"/>
        <w:ind w:leftChars="0" w:left="360"/>
      </w:pPr>
    </w:p>
    <w:p w14:paraId="1065F51C" w14:textId="1BDB7BC7" w:rsidR="005B284C" w:rsidRDefault="005B284C" w:rsidP="005B284C">
      <w:r>
        <w:rPr>
          <w:rFonts w:hint="eastAsia"/>
        </w:rPr>
        <w:t>3.</w:t>
      </w:r>
      <w:r>
        <w:rPr>
          <w:rFonts w:hint="eastAsia"/>
        </w:rPr>
        <w:t>未達成理由</w:t>
      </w:r>
    </w:p>
    <w:p w14:paraId="7B686E1A" w14:textId="77777777" w:rsidR="005B284C" w:rsidRDefault="005B284C" w:rsidP="005B284C">
      <w:pPr>
        <w:pStyle w:val="af3"/>
      </w:pPr>
    </w:p>
    <w:p w14:paraId="7F98825C" w14:textId="77777777" w:rsidR="005B284C" w:rsidRDefault="005B284C" w:rsidP="005B284C">
      <w:pPr>
        <w:pStyle w:val="af3"/>
      </w:pPr>
    </w:p>
    <w:p w14:paraId="32346576" w14:textId="77777777" w:rsidR="005B284C" w:rsidRDefault="005B284C" w:rsidP="005B284C">
      <w:pPr>
        <w:pStyle w:val="af3"/>
      </w:pPr>
    </w:p>
    <w:p w14:paraId="6E38738F" w14:textId="77777777" w:rsidR="005B284C" w:rsidRDefault="005B284C" w:rsidP="005B284C">
      <w:pPr>
        <w:pStyle w:val="af3"/>
      </w:pPr>
    </w:p>
    <w:p w14:paraId="14226D5F" w14:textId="77777777" w:rsidR="005B284C" w:rsidRDefault="005B284C" w:rsidP="005B284C">
      <w:pPr>
        <w:pStyle w:val="af3"/>
      </w:pPr>
    </w:p>
    <w:p w14:paraId="03D0173A" w14:textId="77777777" w:rsidR="005B284C" w:rsidRDefault="005B284C" w:rsidP="005B284C">
      <w:pPr>
        <w:pStyle w:val="af3"/>
      </w:pPr>
    </w:p>
    <w:p w14:paraId="67EE0617" w14:textId="77777777" w:rsidR="005B284C" w:rsidRDefault="005B284C" w:rsidP="005B284C">
      <w:pPr>
        <w:pStyle w:val="af3"/>
      </w:pPr>
    </w:p>
    <w:p w14:paraId="56971A51" w14:textId="4CD26444" w:rsidR="005B284C" w:rsidRDefault="005B284C" w:rsidP="005B284C">
      <w:pPr>
        <w:pStyle w:val="af3"/>
      </w:pPr>
      <w:r>
        <w:rPr>
          <w:rFonts w:hint="eastAsia"/>
        </w:rPr>
        <w:t>以上</w:t>
      </w:r>
    </w:p>
    <w:sectPr w:rsidR="005B284C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96070"/>
    <w:multiLevelType w:val="hybridMultilevel"/>
    <w:tmpl w:val="5D945C30"/>
    <w:lvl w:ilvl="0" w:tplc="958826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62109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attachedTemplate r:id="rId1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4C"/>
    <w:rsid w:val="00102E7B"/>
    <w:rsid w:val="00344A94"/>
    <w:rsid w:val="00483205"/>
    <w:rsid w:val="005B284C"/>
    <w:rsid w:val="00E0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C5A1F8"/>
  <w15:docId w15:val="{616C6DD2-5EB5-462D-AE1B-D16753CB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Note Heading"/>
    <w:basedOn w:val="a"/>
    <w:next w:val="a"/>
    <w:link w:val="af2"/>
    <w:uiPriority w:val="99"/>
    <w:unhideWhenUsed/>
    <w:rsid w:val="005B284C"/>
    <w:pPr>
      <w:jc w:val="center"/>
    </w:pPr>
  </w:style>
  <w:style w:type="character" w:customStyle="1" w:styleId="af2">
    <w:name w:val="記 (文字)"/>
    <w:basedOn w:val="a0"/>
    <w:link w:val="af1"/>
    <w:uiPriority w:val="99"/>
    <w:rsid w:val="005B284C"/>
  </w:style>
  <w:style w:type="paragraph" w:styleId="af3">
    <w:name w:val="Closing"/>
    <w:basedOn w:val="a"/>
    <w:link w:val="af4"/>
    <w:uiPriority w:val="99"/>
    <w:unhideWhenUsed/>
    <w:rsid w:val="005B284C"/>
    <w:pPr>
      <w:jc w:val="right"/>
    </w:pPr>
  </w:style>
  <w:style w:type="character" w:customStyle="1" w:styleId="af4">
    <w:name w:val="結語 (文字)"/>
    <w:basedOn w:val="a0"/>
    <w:link w:val="af3"/>
    <w:uiPriority w:val="99"/>
    <w:rsid w:val="005B2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32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苅田町</dc:creator>
  <cp:keywords/>
  <dc:description/>
  <cp:lastModifiedBy>新谷 武史</cp:lastModifiedBy>
  <cp:revision>2</cp:revision>
  <dcterms:created xsi:type="dcterms:W3CDTF">2026-09-04T01:27:00Z</dcterms:created>
  <dcterms:modified xsi:type="dcterms:W3CDTF">2026-09-04T02:06:00Z</dcterms:modified>
</cp:coreProperties>
</file>