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DD88E" w14:textId="391E7DD5" w:rsidR="003D3162" w:rsidRPr="00B23559" w:rsidRDefault="0053668D" w:rsidP="00B23559">
      <w:pPr>
        <w:jc w:val="center"/>
        <w:rPr>
          <w:sz w:val="24"/>
          <w:szCs w:val="24"/>
        </w:rPr>
      </w:pPr>
      <w:r w:rsidRPr="00B23559">
        <w:rPr>
          <w:rFonts w:hint="eastAsia"/>
          <w:sz w:val="24"/>
          <w:szCs w:val="24"/>
        </w:rPr>
        <w:t>苅田町週休</w:t>
      </w:r>
      <w:r w:rsidRPr="00B23559">
        <w:rPr>
          <w:rFonts w:hint="eastAsia"/>
          <w:sz w:val="24"/>
          <w:szCs w:val="24"/>
        </w:rPr>
        <w:t>2</w:t>
      </w:r>
      <w:r w:rsidRPr="00B23559">
        <w:rPr>
          <w:rFonts w:hint="eastAsia"/>
          <w:sz w:val="24"/>
          <w:szCs w:val="24"/>
        </w:rPr>
        <w:t>日工事（</w:t>
      </w:r>
      <w:r w:rsidR="001609FD">
        <w:rPr>
          <w:rFonts w:hint="eastAsia"/>
          <w:sz w:val="24"/>
          <w:szCs w:val="24"/>
        </w:rPr>
        <w:t>建築</w:t>
      </w:r>
      <w:r w:rsidRPr="00B23559">
        <w:rPr>
          <w:rFonts w:hint="eastAsia"/>
          <w:sz w:val="24"/>
          <w:szCs w:val="24"/>
        </w:rPr>
        <w:t>関係）試行ガイドライン</w:t>
      </w:r>
    </w:p>
    <w:p w14:paraId="1BBB2640" w14:textId="77777777" w:rsidR="0053668D" w:rsidRDefault="0053668D"/>
    <w:p w14:paraId="108C3796" w14:textId="67214A24" w:rsidR="0053668D" w:rsidRDefault="0053668D">
      <w:r>
        <w:rPr>
          <w:rFonts w:hint="eastAsia"/>
        </w:rPr>
        <w:t>１　目的</w:t>
      </w:r>
    </w:p>
    <w:p w14:paraId="6BD4A5FE" w14:textId="3987B80D" w:rsidR="0053668D" w:rsidRDefault="0053668D" w:rsidP="00013409">
      <w:pPr>
        <w:ind w:left="210" w:hangingChars="100" w:hanging="210"/>
      </w:pPr>
      <w:r>
        <w:rPr>
          <w:rFonts w:hint="eastAsia"/>
        </w:rPr>
        <w:t xml:space="preserve">　　本ガイドラインは、建設現場における労働環境の改善を図るため、苅田町が発注する週休２日工事（</w:t>
      </w:r>
      <w:r w:rsidR="001609FD">
        <w:rPr>
          <w:rFonts w:hint="eastAsia"/>
        </w:rPr>
        <w:t>建築</w:t>
      </w:r>
      <w:r>
        <w:rPr>
          <w:rFonts w:hint="eastAsia"/>
        </w:rPr>
        <w:t>関係）の実施に必要な事項を定める。</w:t>
      </w:r>
    </w:p>
    <w:p w14:paraId="18C0B4AA" w14:textId="77777777" w:rsidR="0053668D" w:rsidRDefault="0053668D"/>
    <w:p w14:paraId="22C51D1E" w14:textId="7F4CD37B" w:rsidR="0053668D" w:rsidRDefault="0053668D">
      <w:r>
        <w:rPr>
          <w:rFonts w:hint="eastAsia"/>
        </w:rPr>
        <w:t>２　定義</w:t>
      </w:r>
    </w:p>
    <w:p w14:paraId="0B9A1EB0" w14:textId="13CEEE22" w:rsidR="0053668D" w:rsidRDefault="0053668D" w:rsidP="0053668D">
      <w:pPr>
        <w:pStyle w:val="ae"/>
        <w:numPr>
          <w:ilvl w:val="0"/>
          <w:numId w:val="1"/>
        </w:numPr>
        <w:ind w:leftChars="0"/>
      </w:pPr>
      <w:r>
        <w:rPr>
          <w:rFonts w:hint="eastAsia"/>
        </w:rPr>
        <w:t>週休２日工事</w:t>
      </w:r>
    </w:p>
    <w:p w14:paraId="78EE9F74" w14:textId="03AFDAB5" w:rsidR="0053668D" w:rsidRDefault="001609FD" w:rsidP="0053668D">
      <w:pPr>
        <w:ind w:left="720"/>
      </w:pPr>
      <w:r>
        <w:rPr>
          <w:rFonts w:hint="eastAsia"/>
        </w:rPr>
        <w:t>月単位の</w:t>
      </w:r>
      <w:r>
        <w:rPr>
          <w:rFonts w:hint="eastAsia"/>
        </w:rPr>
        <w:t>4</w:t>
      </w:r>
      <w:r>
        <w:rPr>
          <w:rFonts w:hint="eastAsia"/>
        </w:rPr>
        <w:t>週８休以上の現場閉所（現場休息）による</w:t>
      </w:r>
      <w:r w:rsidR="0053668D">
        <w:rPr>
          <w:rFonts w:hint="eastAsia"/>
        </w:rPr>
        <w:t>週休２日工事をいう。</w:t>
      </w:r>
    </w:p>
    <w:p w14:paraId="6F3B85E4" w14:textId="0C65F74C" w:rsidR="0053668D" w:rsidRDefault="0053668D" w:rsidP="0053668D">
      <w:pPr>
        <w:pStyle w:val="ae"/>
        <w:numPr>
          <w:ilvl w:val="0"/>
          <w:numId w:val="1"/>
        </w:numPr>
        <w:ind w:leftChars="0"/>
      </w:pPr>
      <w:r>
        <w:rPr>
          <w:rFonts w:hint="eastAsia"/>
        </w:rPr>
        <w:t>現場閉所</w:t>
      </w:r>
    </w:p>
    <w:p w14:paraId="263944F3" w14:textId="77777777" w:rsidR="001609FD" w:rsidRDefault="0053668D" w:rsidP="001609FD">
      <w:r>
        <w:rPr>
          <w:rFonts w:hint="eastAsia"/>
        </w:rPr>
        <w:t xml:space="preserve">　　</w:t>
      </w:r>
      <w:r w:rsidR="001609FD">
        <w:rPr>
          <w:rFonts w:hint="eastAsia"/>
        </w:rPr>
        <w:t xml:space="preserve">　</w:t>
      </w:r>
      <w:r w:rsidR="001609FD">
        <w:rPr>
          <w:rFonts w:hint="eastAsia"/>
        </w:rPr>
        <w:t xml:space="preserve"> </w:t>
      </w:r>
      <w:r w:rsidR="001609FD">
        <w:rPr>
          <w:rFonts w:hint="eastAsia"/>
        </w:rPr>
        <w:t>巡回パトロールや保守点検等、現場管理上必要な作業を行う場合を除き、現場事務所での</w:t>
      </w:r>
    </w:p>
    <w:p w14:paraId="75399B64" w14:textId="5C864606" w:rsidR="00D10E31" w:rsidRDefault="001609FD" w:rsidP="001609FD">
      <w:pPr>
        <w:ind w:firstLineChars="250" w:firstLine="525"/>
      </w:pPr>
      <w:r>
        <w:rPr>
          <w:rFonts w:hint="eastAsia"/>
        </w:rPr>
        <w:t>事務作業を含めて１日を通して現場や現場事務所が閉所された状態をいう。</w:t>
      </w:r>
    </w:p>
    <w:p w14:paraId="7DEB328F" w14:textId="05B65996" w:rsidR="001609FD" w:rsidRDefault="001609FD" w:rsidP="001609FD">
      <w:pPr>
        <w:pStyle w:val="ae"/>
        <w:numPr>
          <w:ilvl w:val="0"/>
          <w:numId w:val="1"/>
        </w:numPr>
        <w:ind w:leftChars="0"/>
      </w:pPr>
      <w:r>
        <w:rPr>
          <w:rFonts w:hint="eastAsia"/>
        </w:rPr>
        <w:t>現場休息</w:t>
      </w:r>
    </w:p>
    <w:p w14:paraId="1660213A" w14:textId="77777777" w:rsidR="001609FD" w:rsidRDefault="001609FD" w:rsidP="001609FD">
      <w:pPr>
        <w:ind w:left="720"/>
      </w:pPr>
      <w:r>
        <w:rPr>
          <w:rFonts w:hint="eastAsia"/>
        </w:rPr>
        <w:t>分離発注工事の場合に、各発注工事単位で、現場事務所での作業を含めて１日を通して現</w:t>
      </w:r>
    </w:p>
    <w:p w14:paraId="32B91391" w14:textId="646BCB38" w:rsidR="001609FD" w:rsidRDefault="001609FD" w:rsidP="001609FD">
      <w:pPr>
        <w:ind w:firstLineChars="250" w:firstLine="525"/>
      </w:pPr>
      <w:r>
        <w:rPr>
          <w:rFonts w:hint="eastAsia"/>
        </w:rPr>
        <w:t>場作業がない状態をいう。</w:t>
      </w:r>
    </w:p>
    <w:p w14:paraId="12ECE79B" w14:textId="6E601666" w:rsidR="001609FD" w:rsidRDefault="001609FD" w:rsidP="001609FD">
      <w:pPr>
        <w:pStyle w:val="ae"/>
        <w:numPr>
          <w:ilvl w:val="0"/>
          <w:numId w:val="1"/>
        </w:numPr>
        <w:ind w:leftChars="0"/>
      </w:pPr>
      <w:r>
        <w:rPr>
          <w:rFonts w:hint="eastAsia"/>
        </w:rPr>
        <w:t>対象期間</w:t>
      </w:r>
    </w:p>
    <w:p w14:paraId="2B0ABEEA" w14:textId="6543A969" w:rsidR="001609FD" w:rsidRDefault="001609FD" w:rsidP="001609FD">
      <w:pPr>
        <w:ind w:left="720"/>
      </w:pPr>
      <w:r>
        <w:rPr>
          <w:rFonts w:hint="eastAsia"/>
        </w:rPr>
        <w:t>工事着手日から工事完成日までの期間をいう。</w:t>
      </w:r>
    </w:p>
    <w:p w14:paraId="445A3062" w14:textId="7FEC4B72" w:rsidR="001609FD" w:rsidRDefault="001609FD" w:rsidP="001609FD">
      <w:pPr>
        <w:pStyle w:val="ae"/>
        <w:numPr>
          <w:ilvl w:val="0"/>
          <w:numId w:val="1"/>
        </w:numPr>
        <w:ind w:leftChars="0"/>
      </w:pPr>
      <w:r>
        <w:rPr>
          <w:rFonts w:hint="eastAsia"/>
        </w:rPr>
        <w:t>工事着手日</w:t>
      </w:r>
    </w:p>
    <w:p w14:paraId="151273AC" w14:textId="3DD87DD8" w:rsidR="001609FD" w:rsidRDefault="001609FD" w:rsidP="001609FD">
      <w:pPr>
        <w:ind w:left="720"/>
      </w:pPr>
      <w:r>
        <w:rPr>
          <w:rFonts w:hint="eastAsia"/>
        </w:rPr>
        <w:t>工事</w:t>
      </w:r>
      <w:r w:rsidR="00CF47CC">
        <w:rPr>
          <w:rFonts w:hint="eastAsia"/>
        </w:rPr>
        <w:t>着工届</w:t>
      </w:r>
      <w:r>
        <w:rPr>
          <w:rFonts w:hint="eastAsia"/>
        </w:rPr>
        <w:t>に記載の着工年月日をいう。</w:t>
      </w:r>
    </w:p>
    <w:p w14:paraId="68CD1F7A" w14:textId="728CD944" w:rsidR="002653D3" w:rsidRDefault="002653D3" w:rsidP="002653D3">
      <w:pPr>
        <w:pStyle w:val="ae"/>
        <w:numPr>
          <w:ilvl w:val="0"/>
          <w:numId w:val="1"/>
        </w:numPr>
        <w:ind w:leftChars="0"/>
      </w:pPr>
      <w:r>
        <w:rPr>
          <w:rFonts w:hint="eastAsia"/>
        </w:rPr>
        <w:t>工事完成日</w:t>
      </w:r>
    </w:p>
    <w:p w14:paraId="34EC9092" w14:textId="7C27D7AD" w:rsidR="002653D3" w:rsidRDefault="002653D3" w:rsidP="002653D3">
      <w:pPr>
        <w:ind w:left="720"/>
      </w:pPr>
      <w:r>
        <w:rPr>
          <w:rFonts w:hint="eastAsia"/>
        </w:rPr>
        <w:t>工事竣工届に記載の竣工年月日をいう。</w:t>
      </w:r>
    </w:p>
    <w:p w14:paraId="0E43E263" w14:textId="53866AB5" w:rsidR="002653D3" w:rsidRDefault="002653D3" w:rsidP="002653D3">
      <w:pPr>
        <w:pStyle w:val="ae"/>
        <w:numPr>
          <w:ilvl w:val="0"/>
          <w:numId w:val="1"/>
        </w:numPr>
        <w:ind w:leftChars="0"/>
      </w:pPr>
      <w:r>
        <w:rPr>
          <w:rFonts w:hint="eastAsia"/>
        </w:rPr>
        <w:t>現場閉所（現場休息）率</w:t>
      </w:r>
    </w:p>
    <w:p w14:paraId="4E843231" w14:textId="2B618BF7" w:rsidR="002653D3" w:rsidRDefault="002653D3" w:rsidP="002653D3">
      <w:pPr>
        <w:ind w:left="720"/>
      </w:pPr>
      <w:r>
        <w:rPr>
          <w:rFonts w:hint="eastAsia"/>
        </w:rPr>
        <w:t>現場</w:t>
      </w:r>
      <w:r w:rsidR="00873F15">
        <w:rPr>
          <w:rFonts w:hint="eastAsia"/>
        </w:rPr>
        <w:t>閉所（現場休息）率＝対象期間の現場閉所（現場休息）日数÷（対象期間の日数－対象期間外の日数）</w:t>
      </w:r>
    </w:p>
    <w:p w14:paraId="29D32F44" w14:textId="114E0EAE" w:rsidR="00873F15" w:rsidRDefault="00873F15" w:rsidP="00873F15">
      <w:r>
        <w:rPr>
          <w:rFonts w:hint="eastAsia"/>
        </w:rPr>
        <w:t>（８）対象期間外</w:t>
      </w:r>
    </w:p>
    <w:p w14:paraId="15925BE6" w14:textId="104F5CC4" w:rsidR="00873F15" w:rsidRDefault="00873F15" w:rsidP="00873F15">
      <w:pPr>
        <w:pStyle w:val="ae"/>
        <w:numPr>
          <w:ilvl w:val="0"/>
          <w:numId w:val="2"/>
        </w:numPr>
        <w:ind w:leftChars="0"/>
      </w:pPr>
      <w:r>
        <w:rPr>
          <w:rFonts w:hint="eastAsia"/>
        </w:rPr>
        <w:t>年末年始の期間（１２月２９日～１月３日の６日間）及び夏季の期間（８月１３日～８月１７日のうち連続した３日間）</w:t>
      </w:r>
    </w:p>
    <w:p w14:paraId="2ADC46D8" w14:textId="0C3D1CF1" w:rsidR="00873F15" w:rsidRDefault="00873F15" w:rsidP="00873F15">
      <w:pPr>
        <w:pStyle w:val="ae"/>
        <w:numPr>
          <w:ilvl w:val="0"/>
          <w:numId w:val="2"/>
        </w:numPr>
        <w:ind w:leftChars="0"/>
      </w:pPr>
      <w:r>
        <w:rPr>
          <w:rFonts w:hint="eastAsia"/>
        </w:rPr>
        <w:t>工場</w:t>
      </w:r>
      <w:r w:rsidR="008555CF">
        <w:rPr>
          <w:rFonts w:hint="eastAsia"/>
        </w:rPr>
        <w:t>製作</w:t>
      </w:r>
      <w:r>
        <w:rPr>
          <w:rFonts w:hint="eastAsia"/>
        </w:rPr>
        <w:t>のみを実施している期間</w:t>
      </w:r>
    </w:p>
    <w:p w14:paraId="5F96A076" w14:textId="28238E4E" w:rsidR="00873F15" w:rsidRDefault="008F330C" w:rsidP="00873F15">
      <w:pPr>
        <w:pStyle w:val="ae"/>
        <w:numPr>
          <w:ilvl w:val="0"/>
          <w:numId w:val="2"/>
        </w:numPr>
        <w:ind w:leftChars="0"/>
      </w:pPr>
      <w:r>
        <w:rPr>
          <w:rFonts w:hint="eastAsia"/>
        </w:rPr>
        <w:t>工事</w:t>
      </w:r>
      <w:r w:rsidR="00873F15">
        <w:rPr>
          <w:rFonts w:hint="eastAsia"/>
        </w:rPr>
        <w:t>全体を一時中止している期間</w:t>
      </w:r>
    </w:p>
    <w:p w14:paraId="3096C076" w14:textId="77777777" w:rsidR="00873F15" w:rsidRDefault="00873F15" w:rsidP="00873F15">
      <w:pPr>
        <w:pStyle w:val="ae"/>
        <w:numPr>
          <w:ilvl w:val="0"/>
          <w:numId w:val="2"/>
        </w:numPr>
        <w:ind w:leftChars="0"/>
      </w:pPr>
      <w:r>
        <w:rPr>
          <w:rFonts w:hint="eastAsia"/>
        </w:rPr>
        <w:t>受注者の責によらず現場作業を余儀なくされる期間</w:t>
      </w:r>
    </w:p>
    <w:p w14:paraId="10CE10B7" w14:textId="77777777" w:rsidR="00FE489C" w:rsidRDefault="00873F15" w:rsidP="00FE489C">
      <w:pPr>
        <w:ind w:left="624"/>
      </w:pPr>
      <w:r>
        <w:rPr>
          <w:rFonts w:hint="eastAsia"/>
        </w:rPr>
        <w:t xml:space="preserve">　　（災害その他避けることのできない事由がある場合など）</w:t>
      </w:r>
    </w:p>
    <w:p w14:paraId="57D8FC62" w14:textId="2E0730E9" w:rsidR="00873F15" w:rsidRDefault="00FE489C" w:rsidP="00FE489C">
      <w:r>
        <w:rPr>
          <w:rFonts w:hint="eastAsia"/>
        </w:rPr>
        <w:t>（９）</w:t>
      </w:r>
      <w:r w:rsidR="00873F15">
        <w:rPr>
          <w:rFonts w:hint="eastAsia"/>
        </w:rPr>
        <w:t>月単位の４週８休</w:t>
      </w:r>
    </w:p>
    <w:p w14:paraId="50CF36F3" w14:textId="77777777" w:rsidR="00FE489C" w:rsidRDefault="002123FE" w:rsidP="002123FE">
      <w:pPr>
        <w:ind w:left="720"/>
      </w:pPr>
      <w:r>
        <w:rPr>
          <w:rFonts w:hint="eastAsia"/>
        </w:rPr>
        <w:t>対象期間内のすべての月毎に現場閉所（現場休息）率が、２８．５％（８日／２８日）の</w:t>
      </w:r>
    </w:p>
    <w:p w14:paraId="4D6DB284" w14:textId="64EC1ADB" w:rsidR="00E3173D" w:rsidRDefault="002123FE" w:rsidP="00FE489C">
      <w:pPr>
        <w:ind w:leftChars="200" w:left="420"/>
      </w:pPr>
      <w:r>
        <w:rPr>
          <w:rFonts w:hint="eastAsia"/>
        </w:rPr>
        <w:t>水準の状態をいう。ただし暦上の土曜日・日曜日の現場閉所（現場休息）では２８．５％に満たない月は、その月の土曜日・日曜日の合計日数以上に現場閉所（現場休息）を行っている場合に、４週８休（２８．５％）以上を達成しているものとみなす。</w:t>
      </w:r>
    </w:p>
    <w:p w14:paraId="07E9D736" w14:textId="387BD7A1" w:rsidR="002123FE" w:rsidRDefault="002123FE" w:rsidP="002123FE">
      <w:pPr>
        <w:ind w:left="720"/>
      </w:pPr>
      <w:r>
        <w:rPr>
          <w:rFonts w:hint="eastAsia"/>
        </w:rPr>
        <w:t>なお現場休息率の算出において、現場休息の日数には現場閉所の日数を含む。</w:t>
      </w:r>
    </w:p>
    <w:p w14:paraId="5FB7DA17" w14:textId="77777777" w:rsidR="002123FE" w:rsidRPr="00873F15" w:rsidRDefault="002123FE" w:rsidP="002123FE">
      <w:pPr>
        <w:ind w:left="720"/>
      </w:pPr>
    </w:p>
    <w:p w14:paraId="62068CF8" w14:textId="79F42ECF" w:rsidR="00E3173D" w:rsidRDefault="00E3173D" w:rsidP="00D10E31">
      <w:pPr>
        <w:ind w:left="840" w:hangingChars="400" w:hanging="840"/>
      </w:pPr>
      <w:r>
        <w:rPr>
          <w:rFonts w:hint="eastAsia"/>
        </w:rPr>
        <w:lastRenderedPageBreak/>
        <w:t>３　対象工事</w:t>
      </w:r>
    </w:p>
    <w:p w14:paraId="6EABE750" w14:textId="77777777" w:rsidR="00FE489C" w:rsidRDefault="00E3173D" w:rsidP="00FE489C">
      <w:pPr>
        <w:ind w:left="840" w:hangingChars="400" w:hanging="840"/>
      </w:pPr>
      <w:r>
        <w:rPr>
          <w:rFonts w:hint="eastAsia"/>
        </w:rPr>
        <w:t xml:space="preserve">　　</w:t>
      </w:r>
      <w:r w:rsidR="00FE489C">
        <w:rPr>
          <w:rFonts w:hint="eastAsia"/>
        </w:rPr>
        <w:t>以下の工事を除く全ての工事を対象とする。</w:t>
      </w:r>
    </w:p>
    <w:p w14:paraId="53D5D395" w14:textId="77777777" w:rsidR="00FE489C" w:rsidRDefault="00FE489C" w:rsidP="00FE489C">
      <w:pPr>
        <w:pStyle w:val="ae"/>
        <w:numPr>
          <w:ilvl w:val="0"/>
          <w:numId w:val="3"/>
        </w:numPr>
        <w:ind w:leftChars="0"/>
      </w:pPr>
      <w:r>
        <w:rPr>
          <w:rFonts w:hint="eastAsia"/>
        </w:rPr>
        <w:t>応急工事などの災害緊急対策工事</w:t>
      </w:r>
    </w:p>
    <w:p w14:paraId="5016D450" w14:textId="77777777" w:rsidR="00FE489C" w:rsidRDefault="00FE489C" w:rsidP="00FE489C">
      <w:pPr>
        <w:pStyle w:val="ae"/>
        <w:numPr>
          <w:ilvl w:val="0"/>
          <w:numId w:val="3"/>
        </w:numPr>
        <w:ind w:leftChars="0"/>
      </w:pPr>
      <w:r>
        <w:rPr>
          <w:rFonts w:hint="eastAsia"/>
        </w:rPr>
        <w:t>予定価格が２００万円未満の工事</w:t>
      </w:r>
    </w:p>
    <w:p w14:paraId="16DBD6DC" w14:textId="77777777" w:rsidR="00FE489C" w:rsidRDefault="00FE489C" w:rsidP="00FE489C">
      <w:pPr>
        <w:pStyle w:val="ae"/>
        <w:numPr>
          <w:ilvl w:val="0"/>
          <w:numId w:val="3"/>
        </w:numPr>
        <w:ind w:leftChars="0"/>
      </w:pPr>
      <w:r>
        <w:rPr>
          <w:rFonts w:hint="eastAsia"/>
        </w:rPr>
        <w:t>その他、週休２日工事に適さないと判断される工事</w:t>
      </w:r>
    </w:p>
    <w:p w14:paraId="718DDFC0" w14:textId="0ACE6894" w:rsidR="00E3173D" w:rsidRPr="00FE489C" w:rsidRDefault="00E3173D" w:rsidP="00FE489C">
      <w:pPr>
        <w:ind w:left="840" w:hangingChars="400" w:hanging="840"/>
      </w:pPr>
    </w:p>
    <w:p w14:paraId="68B23A28" w14:textId="331CD568" w:rsidR="00E3173D" w:rsidRDefault="00E3173D" w:rsidP="008D3B17">
      <w:r>
        <w:rPr>
          <w:rFonts w:hint="eastAsia"/>
        </w:rPr>
        <w:t>４　発注方式</w:t>
      </w:r>
    </w:p>
    <w:p w14:paraId="3B1A587D" w14:textId="77777777" w:rsidR="00C84116" w:rsidRDefault="00E3173D" w:rsidP="00013409">
      <w:pPr>
        <w:ind w:left="420" w:hangingChars="200" w:hanging="420"/>
      </w:pPr>
      <w:r>
        <w:rPr>
          <w:rFonts w:hint="eastAsia"/>
        </w:rPr>
        <w:t xml:space="preserve">　</w:t>
      </w:r>
      <w:r w:rsidR="00013409">
        <w:rPr>
          <w:rFonts w:hint="eastAsia"/>
        </w:rPr>
        <w:t xml:space="preserve">　</w:t>
      </w:r>
      <w:r>
        <w:rPr>
          <w:rFonts w:hint="eastAsia"/>
        </w:rPr>
        <w:t>対象工事については</w:t>
      </w:r>
      <w:r w:rsidR="00416FA7">
        <w:rPr>
          <w:rFonts w:hint="eastAsia"/>
        </w:rPr>
        <w:t>発注者指定型（発注者が、週休２日に取り組むことを指定する方式</w:t>
      </w:r>
      <w:r w:rsidR="00013409">
        <w:rPr>
          <w:rFonts w:hint="eastAsia"/>
        </w:rPr>
        <w:t>を</w:t>
      </w:r>
      <w:r w:rsidR="00416FA7">
        <w:rPr>
          <w:rFonts w:hint="eastAsia"/>
        </w:rPr>
        <w:t>い</w:t>
      </w:r>
    </w:p>
    <w:p w14:paraId="0324D1F2" w14:textId="197BBD50" w:rsidR="00E3173D" w:rsidRDefault="00416FA7" w:rsidP="00C84116">
      <w:pPr>
        <w:ind w:leftChars="100" w:left="420" w:hangingChars="100" w:hanging="210"/>
      </w:pPr>
      <w:r>
        <w:rPr>
          <w:rFonts w:hint="eastAsia"/>
        </w:rPr>
        <w:t>う）での月単位での４週８休とし、受発注者で協議のうえ実施の可否を判断する。</w:t>
      </w:r>
    </w:p>
    <w:p w14:paraId="57E0D447" w14:textId="77777777" w:rsidR="00416FA7" w:rsidRDefault="00416FA7" w:rsidP="00E3173D">
      <w:pPr>
        <w:ind w:left="204"/>
      </w:pPr>
    </w:p>
    <w:p w14:paraId="18428E22" w14:textId="036E70A1" w:rsidR="00416FA7" w:rsidRDefault="00416FA7" w:rsidP="008D3B17">
      <w:r>
        <w:rPr>
          <w:rFonts w:hint="eastAsia"/>
        </w:rPr>
        <w:t>５　工事費の積算</w:t>
      </w:r>
    </w:p>
    <w:p w14:paraId="3FEDB7DE" w14:textId="77777777" w:rsidR="00FE489C" w:rsidRDefault="00C94DFC" w:rsidP="00FE489C">
      <w:pPr>
        <w:ind w:left="420" w:hangingChars="200" w:hanging="420"/>
      </w:pPr>
      <w:r>
        <w:rPr>
          <w:rFonts w:hint="eastAsia"/>
        </w:rPr>
        <w:t>（１）労務費（予定価格のもととなる工事費の積算に用いる複合単価、市場単価及び物価資料の</w:t>
      </w:r>
    </w:p>
    <w:p w14:paraId="7BE6473B" w14:textId="19A97A55" w:rsidR="00956FE8" w:rsidRDefault="00C94DFC" w:rsidP="00FE489C">
      <w:pPr>
        <w:ind w:leftChars="100" w:left="420" w:hangingChars="100" w:hanging="210"/>
      </w:pPr>
      <w:r>
        <w:rPr>
          <w:rFonts w:hint="eastAsia"/>
        </w:rPr>
        <w:t>掲載価格（材工単価）の労務費）を補正するための補正係数は、福岡県</w:t>
      </w:r>
      <w:r w:rsidR="00FE489C">
        <w:rPr>
          <w:rFonts w:hint="eastAsia"/>
        </w:rPr>
        <w:t>（建築都市部）</w:t>
      </w:r>
      <w:r>
        <w:rPr>
          <w:rFonts w:hint="eastAsia"/>
        </w:rPr>
        <w:t>の</w:t>
      </w:r>
      <w:r w:rsidR="008555CF">
        <w:rPr>
          <w:rFonts w:hint="eastAsia"/>
        </w:rPr>
        <w:t>基準</w:t>
      </w:r>
      <w:r>
        <w:rPr>
          <w:rFonts w:hint="eastAsia"/>
        </w:rPr>
        <w:t>に準じる。</w:t>
      </w:r>
    </w:p>
    <w:p w14:paraId="3DAB37ED" w14:textId="77777777" w:rsidR="00FE489C" w:rsidRDefault="00C94DFC" w:rsidP="00FE489C">
      <w:pPr>
        <w:ind w:left="420" w:hangingChars="200" w:hanging="420"/>
      </w:pPr>
      <w:r>
        <w:rPr>
          <w:rFonts w:hint="eastAsia"/>
        </w:rPr>
        <w:t>（２）発注時は月単位の４週８休以上の達成を前提とした積算を行い、達成状況を確認後、月単</w:t>
      </w:r>
    </w:p>
    <w:p w14:paraId="3457D507" w14:textId="1F488F39" w:rsidR="00C94DFC" w:rsidRDefault="00C94DFC" w:rsidP="00FE489C">
      <w:pPr>
        <w:ind w:leftChars="100" w:left="420" w:hangingChars="100" w:hanging="210"/>
      </w:pPr>
      <w:r>
        <w:rPr>
          <w:rFonts w:hint="eastAsia"/>
        </w:rPr>
        <w:t>位の４週８休に満たない場合は、減額変更する。</w:t>
      </w:r>
    </w:p>
    <w:p w14:paraId="0B170595" w14:textId="77777777" w:rsidR="008D3B17" w:rsidRDefault="008D3B17" w:rsidP="00956FE8"/>
    <w:p w14:paraId="6CB6FB3C" w14:textId="3B7468D3" w:rsidR="00956FE8" w:rsidRDefault="00956FE8" w:rsidP="00956FE8">
      <w:r>
        <w:rPr>
          <w:rFonts w:hint="eastAsia"/>
        </w:rPr>
        <w:t>６　実施方法</w:t>
      </w:r>
    </w:p>
    <w:p w14:paraId="0A1CE679" w14:textId="2827E84C" w:rsidR="00D94916" w:rsidRDefault="00C84116" w:rsidP="00C84116">
      <w:r>
        <w:rPr>
          <w:rFonts w:hint="eastAsia"/>
        </w:rPr>
        <w:t>（１）</w:t>
      </w:r>
      <w:r w:rsidR="00956FE8">
        <w:rPr>
          <w:rFonts w:hint="eastAsia"/>
        </w:rPr>
        <w:t>条件</w:t>
      </w:r>
      <w:r w:rsidR="00D94916">
        <w:rPr>
          <w:rFonts w:hint="eastAsia"/>
        </w:rPr>
        <w:t>明示等</w:t>
      </w:r>
    </w:p>
    <w:p w14:paraId="7C878FD2" w14:textId="77777777" w:rsidR="00013409" w:rsidRDefault="00D94916" w:rsidP="00C84116">
      <w:pPr>
        <w:ind w:firstLineChars="300" w:firstLine="630"/>
      </w:pPr>
      <w:r>
        <w:rPr>
          <w:rFonts w:hint="eastAsia"/>
        </w:rPr>
        <w:t>発注者は週休２日に対応した工期を設定することとし、週休２日工事の対象である</w:t>
      </w:r>
      <w:r w:rsidR="00013409">
        <w:rPr>
          <w:rFonts w:hint="eastAsia"/>
        </w:rPr>
        <w:t>こ</w:t>
      </w:r>
    </w:p>
    <w:p w14:paraId="7A8A4166" w14:textId="25CADE17" w:rsidR="00D94916" w:rsidRDefault="00C84116" w:rsidP="00C84116">
      <w:pPr>
        <w:ind w:firstLineChars="200" w:firstLine="420"/>
      </w:pPr>
      <w:r>
        <w:rPr>
          <w:rFonts w:hint="eastAsia"/>
        </w:rPr>
        <w:t>とを</w:t>
      </w:r>
      <w:r w:rsidR="00D94916">
        <w:rPr>
          <w:rFonts w:hint="eastAsia"/>
        </w:rPr>
        <w:t>特記仕様書に明示する。</w:t>
      </w:r>
    </w:p>
    <w:p w14:paraId="32DDDAF5" w14:textId="1C438255" w:rsidR="00D94916" w:rsidRDefault="00C84116" w:rsidP="00C84116">
      <w:r>
        <w:rPr>
          <w:rFonts w:hint="eastAsia"/>
        </w:rPr>
        <w:t>（２）</w:t>
      </w:r>
      <w:r w:rsidR="00D94916">
        <w:rPr>
          <w:rFonts w:hint="eastAsia"/>
        </w:rPr>
        <w:t>受注者による意思表示</w:t>
      </w:r>
    </w:p>
    <w:p w14:paraId="7A04F873" w14:textId="21EA54CC" w:rsidR="00013409" w:rsidRDefault="00D94916" w:rsidP="00C84116">
      <w:pPr>
        <w:ind w:leftChars="200" w:left="420" w:firstLineChars="100" w:firstLine="210"/>
      </w:pPr>
      <w:r>
        <w:rPr>
          <w:rFonts w:hint="eastAsia"/>
        </w:rPr>
        <w:t>受注者は契約後速やかに、月単位の４週８休に取り組むか否かを発注者と協議し</w:t>
      </w:r>
      <w:r w:rsidR="00013409">
        <w:rPr>
          <w:rFonts w:hint="eastAsia"/>
        </w:rPr>
        <w:t>たう</w:t>
      </w:r>
      <w:r>
        <w:rPr>
          <w:rFonts w:hint="eastAsia"/>
        </w:rPr>
        <w:t>えで、週休２日工事の実施を「工事打合せ簿」により発注者に報告する。</w:t>
      </w:r>
      <w:r w:rsidR="00013409">
        <w:rPr>
          <w:rFonts w:hint="eastAsia"/>
        </w:rPr>
        <w:t>なお、週休２日達成を目的とした工期変更は行わない。</w:t>
      </w:r>
    </w:p>
    <w:p w14:paraId="06A87B6E" w14:textId="6E180ED8" w:rsidR="00013409" w:rsidRDefault="00C84116" w:rsidP="00C84116">
      <w:r>
        <w:rPr>
          <w:rFonts w:hint="eastAsia"/>
        </w:rPr>
        <w:t>（３）</w:t>
      </w:r>
      <w:r w:rsidR="00013409">
        <w:rPr>
          <w:rFonts w:hint="eastAsia"/>
        </w:rPr>
        <w:t>工事看板による表示</w:t>
      </w:r>
    </w:p>
    <w:p w14:paraId="3DF2E3DA" w14:textId="77777777" w:rsidR="00C84116" w:rsidRDefault="00013409" w:rsidP="00013409">
      <w:pPr>
        <w:ind w:left="945" w:hangingChars="450" w:hanging="945"/>
      </w:pPr>
      <w:r>
        <w:rPr>
          <w:rFonts w:hint="eastAsia"/>
        </w:rPr>
        <w:t xml:space="preserve">　　　受注者は週休２日工事を実施する場合は「週休２日工事」と工事看板に標示し、現場に設</w:t>
      </w:r>
    </w:p>
    <w:p w14:paraId="1AA80092" w14:textId="0CBCB185" w:rsidR="00013409" w:rsidRDefault="00013409" w:rsidP="00C84116">
      <w:pPr>
        <w:ind w:firstLineChars="200" w:firstLine="420"/>
      </w:pPr>
      <w:r>
        <w:rPr>
          <w:rFonts w:hint="eastAsia"/>
        </w:rPr>
        <w:t>置する。</w:t>
      </w:r>
    </w:p>
    <w:p w14:paraId="5802B1D2" w14:textId="001DCA4A" w:rsidR="00013409" w:rsidRDefault="00C84116" w:rsidP="00C84116">
      <w:r>
        <w:rPr>
          <w:rFonts w:hint="eastAsia"/>
        </w:rPr>
        <w:t>（４）</w:t>
      </w:r>
      <w:r w:rsidR="00013409">
        <w:rPr>
          <w:rFonts w:hint="eastAsia"/>
        </w:rPr>
        <w:t>実施報告</w:t>
      </w:r>
    </w:p>
    <w:p w14:paraId="1D1954AD" w14:textId="5B338F4D" w:rsidR="00013409" w:rsidRDefault="00013409" w:rsidP="00C84116">
      <w:pPr>
        <w:ind w:leftChars="200" w:left="420" w:firstLineChars="100" w:firstLine="210"/>
      </w:pPr>
      <w:r>
        <w:rPr>
          <w:rFonts w:hint="eastAsia"/>
        </w:rPr>
        <w:t>受注者は休日取得計画・実績表</w:t>
      </w:r>
      <w:r w:rsidR="005B0F73">
        <w:rPr>
          <w:rFonts w:hint="eastAsia"/>
        </w:rPr>
        <w:t>（別紙１）</w:t>
      </w:r>
      <w:r>
        <w:rPr>
          <w:rFonts w:hint="eastAsia"/>
        </w:rPr>
        <w:t>に、現場作業日と現場閉所</w:t>
      </w:r>
      <w:r w:rsidR="00C84116">
        <w:rPr>
          <w:rFonts w:hint="eastAsia"/>
        </w:rPr>
        <w:t>（現場休息）</w:t>
      </w:r>
      <w:r>
        <w:rPr>
          <w:rFonts w:hint="eastAsia"/>
        </w:rPr>
        <w:t>日がわかるようにとりまとめ、提出する</w:t>
      </w:r>
      <w:r w:rsidR="00C84116">
        <w:rPr>
          <w:rFonts w:hint="eastAsia"/>
        </w:rPr>
        <w:t>。</w:t>
      </w:r>
    </w:p>
    <w:p w14:paraId="0A735977" w14:textId="4FF996E3" w:rsidR="00013409" w:rsidRDefault="00C84116" w:rsidP="00C84116">
      <w:r>
        <w:rPr>
          <w:rFonts w:hint="eastAsia"/>
        </w:rPr>
        <w:t>（５）</w:t>
      </w:r>
      <w:r w:rsidR="00013409">
        <w:rPr>
          <w:rFonts w:hint="eastAsia"/>
        </w:rPr>
        <w:t>工期変更時の対応</w:t>
      </w:r>
    </w:p>
    <w:p w14:paraId="7BE71FA4" w14:textId="37BD971E" w:rsidR="00013409" w:rsidRDefault="00013409" w:rsidP="00C84116">
      <w:pPr>
        <w:ind w:leftChars="200" w:left="420" w:firstLineChars="100" w:firstLine="210"/>
      </w:pPr>
      <w:r>
        <w:rPr>
          <w:rFonts w:hint="eastAsia"/>
        </w:rPr>
        <w:t>設計変更等により工期が変更となる場合、受注者は休日取得計画・実績表の内容を変更し提出する。</w:t>
      </w:r>
    </w:p>
    <w:p w14:paraId="1729450C" w14:textId="1F7FE592" w:rsidR="00013409" w:rsidRDefault="00C84116" w:rsidP="00C84116">
      <w:r>
        <w:rPr>
          <w:rFonts w:hint="eastAsia"/>
        </w:rPr>
        <w:t>（６）</w:t>
      </w:r>
      <w:r w:rsidR="003B0491">
        <w:rPr>
          <w:rFonts w:hint="eastAsia"/>
        </w:rPr>
        <w:t>監督員等の対応</w:t>
      </w:r>
    </w:p>
    <w:p w14:paraId="2BFEE5C9" w14:textId="77777777" w:rsidR="00C84116" w:rsidRDefault="003B0491" w:rsidP="00C84116">
      <w:pPr>
        <w:ind w:firstLineChars="300" w:firstLine="630"/>
      </w:pPr>
      <w:r>
        <w:rPr>
          <w:rFonts w:hint="eastAsia"/>
        </w:rPr>
        <w:t>監督員は週休２日工事の実施にあたり、緊急を要する工事等やむを得ない場合を除き休日</w:t>
      </w:r>
    </w:p>
    <w:p w14:paraId="73DE9602" w14:textId="1C23FF1E" w:rsidR="003B0491" w:rsidRDefault="003B0491" w:rsidP="00C84116">
      <w:pPr>
        <w:ind w:firstLineChars="200" w:firstLine="420"/>
      </w:pPr>
      <w:r>
        <w:rPr>
          <w:rFonts w:hint="eastAsia"/>
        </w:rPr>
        <w:t>の前日等に、休日中の作業が発生するような指示は行わない。</w:t>
      </w:r>
    </w:p>
    <w:p w14:paraId="43BCBFFD" w14:textId="77777777" w:rsidR="001B0982" w:rsidRDefault="001B0982" w:rsidP="00C84116">
      <w:pPr>
        <w:ind w:firstLineChars="200" w:firstLine="420"/>
      </w:pPr>
      <w:r>
        <w:rPr>
          <w:rFonts w:hint="eastAsia"/>
        </w:rPr>
        <w:t xml:space="preserve">　監督員及び工事成績評定で加点を行う職員は、提出された休日取得計画・実績表により週</w:t>
      </w:r>
    </w:p>
    <w:p w14:paraId="5870AB32" w14:textId="5D73EFA0" w:rsidR="001B0982" w:rsidRDefault="001B0982" w:rsidP="001B0982">
      <w:pPr>
        <w:ind w:firstLineChars="200" w:firstLine="420"/>
      </w:pPr>
      <w:r>
        <w:rPr>
          <w:rFonts w:hint="eastAsia"/>
        </w:rPr>
        <w:lastRenderedPageBreak/>
        <w:t>休</w:t>
      </w:r>
      <w:r>
        <w:rPr>
          <w:rFonts w:hint="eastAsia"/>
        </w:rPr>
        <w:t>2</w:t>
      </w:r>
      <w:r>
        <w:rPr>
          <w:rFonts w:hint="eastAsia"/>
        </w:rPr>
        <w:t>日工事の実施状況を確認する。</w:t>
      </w:r>
    </w:p>
    <w:p w14:paraId="0F8079DC" w14:textId="77777777" w:rsidR="005D54CA" w:rsidRDefault="005D54CA" w:rsidP="003B0491"/>
    <w:p w14:paraId="7294803B" w14:textId="1DB89341" w:rsidR="003B0491" w:rsidRDefault="003B0491" w:rsidP="003B0491">
      <w:r>
        <w:rPr>
          <w:rFonts w:hint="eastAsia"/>
        </w:rPr>
        <w:t xml:space="preserve">７　</w:t>
      </w:r>
      <w:r w:rsidR="005D54CA">
        <w:rPr>
          <w:rFonts w:hint="eastAsia"/>
        </w:rPr>
        <w:t>週休２日未達成理由書</w:t>
      </w:r>
    </w:p>
    <w:p w14:paraId="12CB09DA" w14:textId="74AAD116" w:rsidR="005D54CA" w:rsidRDefault="005D54CA" w:rsidP="005D54CA">
      <w:pPr>
        <w:ind w:left="210" w:hangingChars="100" w:hanging="210"/>
      </w:pPr>
      <w:r>
        <w:rPr>
          <w:rFonts w:hint="eastAsia"/>
        </w:rPr>
        <w:t xml:space="preserve">　　受注者は、４週８休を達成できない見込みとなった場合に、「週休２日未達成理由書」</w:t>
      </w:r>
      <w:r w:rsidR="008555CF">
        <w:rPr>
          <w:rFonts w:hint="eastAsia"/>
        </w:rPr>
        <w:t>（別紙２）</w:t>
      </w:r>
      <w:r>
        <w:rPr>
          <w:rFonts w:hint="eastAsia"/>
        </w:rPr>
        <w:t>を提出する。</w:t>
      </w:r>
    </w:p>
    <w:p w14:paraId="1E01D152" w14:textId="77777777" w:rsidR="005D54CA" w:rsidRDefault="005D54CA" w:rsidP="005D54CA">
      <w:pPr>
        <w:ind w:left="210" w:hangingChars="100" w:hanging="210"/>
      </w:pPr>
    </w:p>
    <w:p w14:paraId="7F16DD00" w14:textId="14AFDDD2" w:rsidR="005D54CA" w:rsidRDefault="005D54CA" w:rsidP="005D54CA">
      <w:pPr>
        <w:ind w:left="210" w:hangingChars="100" w:hanging="210"/>
      </w:pPr>
      <w:r>
        <w:rPr>
          <w:rFonts w:hint="eastAsia"/>
        </w:rPr>
        <w:t>８　工事成績評定</w:t>
      </w:r>
    </w:p>
    <w:p w14:paraId="7F39623A" w14:textId="77777777" w:rsidR="001B0982" w:rsidRDefault="005D54CA" w:rsidP="001B0982">
      <w:pPr>
        <w:ind w:left="210" w:hangingChars="100" w:hanging="210"/>
      </w:pPr>
      <w:r>
        <w:rPr>
          <w:rFonts w:hint="eastAsia"/>
        </w:rPr>
        <w:t xml:space="preserve">　　</w:t>
      </w:r>
      <w:r w:rsidR="001B0982">
        <w:rPr>
          <w:rFonts w:hint="eastAsia"/>
        </w:rPr>
        <w:t>入札により受注者を決定した工事で４週８休以上を達成した場合、工事成績評定の「２</w:t>
      </w:r>
      <w:r w:rsidR="001B0982">
        <w:rPr>
          <w:rFonts w:hint="eastAsia"/>
        </w:rPr>
        <w:t>.</w:t>
      </w:r>
      <w:r w:rsidR="001B0982">
        <w:rPr>
          <w:rFonts w:hint="eastAsia"/>
        </w:rPr>
        <w:t>施工状況」の「</w:t>
      </w:r>
      <w:r w:rsidR="001B0982">
        <w:rPr>
          <w:rFonts w:hint="eastAsia"/>
        </w:rPr>
        <w:t>II.</w:t>
      </w:r>
      <w:r w:rsidR="001B0982">
        <w:rPr>
          <w:rFonts w:hint="eastAsia"/>
        </w:rPr>
        <w:t>工程管理」について「その他」欄を該当させることとする。</w:t>
      </w:r>
    </w:p>
    <w:p w14:paraId="577A462D" w14:textId="3C8DCFA3" w:rsidR="001B0982" w:rsidRDefault="001B0982" w:rsidP="001B0982">
      <w:pPr>
        <w:ind w:left="210" w:hangingChars="100" w:hanging="210"/>
      </w:pPr>
      <w:r>
        <w:rPr>
          <w:rFonts w:hint="eastAsia"/>
        </w:rPr>
        <w:t xml:space="preserve">　　なお４週８休を達成できなかった場合であっても、</w:t>
      </w:r>
      <w:r w:rsidR="008555CF">
        <w:rPr>
          <w:rFonts w:hint="eastAsia"/>
        </w:rPr>
        <w:t>減点</w:t>
      </w:r>
      <w:r>
        <w:rPr>
          <w:rFonts w:hint="eastAsia"/>
        </w:rPr>
        <w:t>は行わない。</w:t>
      </w:r>
    </w:p>
    <w:p w14:paraId="790D813D" w14:textId="08E316F9" w:rsidR="001B1344" w:rsidRPr="001B0982" w:rsidRDefault="001B1344" w:rsidP="001B0982">
      <w:pPr>
        <w:ind w:left="210" w:hangingChars="100" w:hanging="210"/>
      </w:pPr>
    </w:p>
    <w:p w14:paraId="7D91A753" w14:textId="7C14634A" w:rsidR="001B1344" w:rsidRDefault="001B1344" w:rsidP="005D54CA">
      <w:pPr>
        <w:ind w:left="210" w:hangingChars="100" w:hanging="210"/>
      </w:pPr>
      <w:r>
        <w:rPr>
          <w:rFonts w:hint="eastAsia"/>
        </w:rPr>
        <w:t>９　このガイドラインに定めのない事項については、必要に応じて受発注者で協議し定める。</w:t>
      </w:r>
    </w:p>
    <w:p w14:paraId="30146CD8" w14:textId="77777777" w:rsidR="00B23559" w:rsidRDefault="00B23559" w:rsidP="005D54CA">
      <w:pPr>
        <w:ind w:left="210" w:hangingChars="100" w:hanging="210"/>
      </w:pPr>
    </w:p>
    <w:p w14:paraId="22BD92C3" w14:textId="5DB41243" w:rsidR="00B23559" w:rsidRDefault="00B23559" w:rsidP="00B23559">
      <w:pPr>
        <w:ind w:left="210" w:hangingChars="100" w:hanging="210"/>
      </w:pPr>
      <w:r>
        <w:rPr>
          <w:rFonts w:hint="eastAsia"/>
        </w:rPr>
        <w:t xml:space="preserve">　</w:t>
      </w:r>
    </w:p>
    <w:p w14:paraId="4D0208B0" w14:textId="22F64B3E" w:rsidR="00B23559" w:rsidRPr="00013409" w:rsidRDefault="00B23559" w:rsidP="00B23559">
      <w:pPr>
        <w:ind w:left="210" w:hangingChars="100" w:hanging="210"/>
      </w:pPr>
      <w:r>
        <w:rPr>
          <w:rFonts w:hint="eastAsia"/>
        </w:rPr>
        <w:t xml:space="preserve">　施</w:t>
      </w:r>
      <w:r w:rsidR="008555CF">
        <w:rPr>
          <w:rFonts w:hint="eastAsia"/>
        </w:rPr>
        <w:t>行</w:t>
      </w:r>
      <w:r>
        <w:rPr>
          <w:rFonts w:hint="eastAsia"/>
        </w:rPr>
        <w:t xml:space="preserve">　令和８年１０月１日</w:t>
      </w:r>
    </w:p>
    <w:sectPr w:rsidR="00B23559" w:rsidRPr="00013409">
      <w:pgSz w:w="11906" w:h="16838"/>
      <w:pgMar w:top="1440" w:right="1440" w:bottom="1440" w:left="144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1FA3B" w14:textId="77777777" w:rsidR="005B0F73" w:rsidRDefault="005B0F73" w:rsidP="005B0F73">
      <w:r>
        <w:separator/>
      </w:r>
    </w:p>
  </w:endnote>
  <w:endnote w:type="continuationSeparator" w:id="0">
    <w:p w14:paraId="1948262F" w14:textId="77777777" w:rsidR="005B0F73" w:rsidRDefault="005B0F73" w:rsidP="005B0F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E4B19" w14:textId="77777777" w:rsidR="005B0F73" w:rsidRDefault="005B0F73" w:rsidP="005B0F73">
      <w:r>
        <w:separator/>
      </w:r>
    </w:p>
  </w:footnote>
  <w:footnote w:type="continuationSeparator" w:id="0">
    <w:p w14:paraId="18E2EEE9" w14:textId="77777777" w:rsidR="005B0F73" w:rsidRDefault="005B0F73" w:rsidP="005B0F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B492A"/>
    <w:multiLevelType w:val="hybridMultilevel"/>
    <w:tmpl w:val="FB5489AC"/>
    <w:lvl w:ilvl="0" w:tplc="91E6BC64">
      <w:start w:val="1"/>
      <w:numFmt w:val="decimalFullWidth"/>
      <w:lvlText w:val="（%1）"/>
      <w:lvlJc w:val="left"/>
      <w:pPr>
        <w:ind w:left="11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8" w:hanging="440"/>
      </w:pPr>
    </w:lvl>
    <w:lvl w:ilvl="2" w:tplc="04090011" w:tentative="1">
      <w:start w:val="1"/>
      <w:numFmt w:val="decimalEnclosedCircle"/>
      <w:lvlText w:val="%3"/>
      <w:lvlJc w:val="left"/>
      <w:pPr>
        <w:ind w:left="1728" w:hanging="440"/>
      </w:pPr>
    </w:lvl>
    <w:lvl w:ilvl="3" w:tplc="0409000F" w:tentative="1">
      <w:start w:val="1"/>
      <w:numFmt w:val="decimal"/>
      <w:lvlText w:val="%4."/>
      <w:lvlJc w:val="left"/>
      <w:pPr>
        <w:ind w:left="2168" w:hanging="440"/>
      </w:pPr>
    </w:lvl>
    <w:lvl w:ilvl="4" w:tplc="04090017" w:tentative="1">
      <w:start w:val="1"/>
      <w:numFmt w:val="aiueoFullWidth"/>
      <w:lvlText w:val="(%5)"/>
      <w:lvlJc w:val="left"/>
      <w:pPr>
        <w:ind w:left="2608" w:hanging="440"/>
      </w:pPr>
    </w:lvl>
    <w:lvl w:ilvl="5" w:tplc="04090011" w:tentative="1">
      <w:start w:val="1"/>
      <w:numFmt w:val="decimalEnclosedCircle"/>
      <w:lvlText w:val="%6"/>
      <w:lvlJc w:val="left"/>
      <w:pPr>
        <w:ind w:left="3048" w:hanging="440"/>
      </w:pPr>
    </w:lvl>
    <w:lvl w:ilvl="6" w:tplc="0409000F" w:tentative="1">
      <w:start w:val="1"/>
      <w:numFmt w:val="decimal"/>
      <w:lvlText w:val="%7."/>
      <w:lvlJc w:val="left"/>
      <w:pPr>
        <w:ind w:left="3488" w:hanging="440"/>
      </w:pPr>
    </w:lvl>
    <w:lvl w:ilvl="7" w:tplc="04090017" w:tentative="1">
      <w:start w:val="1"/>
      <w:numFmt w:val="aiueoFullWidth"/>
      <w:lvlText w:val="(%8)"/>
      <w:lvlJc w:val="left"/>
      <w:pPr>
        <w:ind w:left="3928" w:hanging="440"/>
      </w:pPr>
    </w:lvl>
    <w:lvl w:ilvl="8" w:tplc="04090011" w:tentative="1">
      <w:start w:val="1"/>
      <w:numFmt w:val="decimalEnclosedCircle"/>
      <w:lvlText w:val="%9"/>
      <w:lvlJc w:val="left"/>
      <w:pPr>
        <w:ind w:left="4368" w:hanging="440"/>
      </w:pPr>
    </w:lvl>
  </w:abstractNum>
  <w:abstractNum w:abstractNumId="1" w15:restartNumberingAfterBreak="0">
    <w:nsid w:val="1F1D61E0"/>
    <w:multiLevelType w:val="hybridMultilevel"/>
    <w:tmpl w:val="8E30383A"/>
    <w:lvl w:ilvl="0" w:tplc="77FC5B7E">
      <w:start w:val="1"/>
      <w:numFmt w:val="decimalFullWidth"/>
      <w:lvlText w:val="（%1）"/>
      <w:lvlJc w:val="left"/>
      <w:pPr>
        <w:ind w:left="92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4" w:hanging="440"/>
      </w:pPr>
    </w:lvl>
    <w:lvl w:ilvl="2" w:tplc="04090011" w:tentative="1">
      <w:start w:val="1"/>
      <w:numFmt w:val="decimalEnclosedCircle"/>
      <w:lvlText w:val="%3"/>
      <w:lvlJc w:val="left"/>
      <w:pPr>
        <w:ind w:left="1524" w:hanging="440"/>
      </w:pPr>
    </w:lvl>
    <w:lvl w:ilvl="3" w:tplc="0409000F" w:tentative="1">
      <w:start w:val="1"/>
      <w:numFmt w:val="decimal"/>
      <w:lvlText w:val="%4."/>
      <w:lvlJc w:val="left"/>
      <w:pPr>
        <w:ind w:left="1964" w:hanging="440"/>
      </w:pPr>
    </w:lvl>
    <w:lvl w:ilvl="4" w:tplc="04090017" w:tentative="1">
      <w:start w:val="1"/>
      <w:numFmt w:val="aiueoFullWidth"/>
      <w:lvlText w:val="(%5)"/>
      <w:lvlJc w:val="left"/>
      <w:pPr>
        <w:ind w:left="2404" w:hanging="440"/>
      </w:pPr>
    </w:lvl>
    <w:lvl w:ilvl="5" w:tplc="04090011" w:tentative="1">
      <w:start w:val="1"/>
      <w:numFmt w:val="decimalEnclosedCircle"/>
      <w:lvlText w:val="%6"/>
      <w:lvlJc w:val="left"/>
      <w:pPr>
        <w:ind w:left="2844" w:hanging="440"/>
      </w:pPr>
    </w:lvl>
    <w:lvl w:ilvl="6" w:tplc="0409000F" w:tentative="1">
      <w:start w:val="1"/>
      <w:numFmt w:val="decimal"/>
      <w:lvlText w:val="%7."/>
      <w:lvlJc w:val="left"/>
      <w:pPr>
        <w:ind w:left="3284" w:hanging="440"/>
      </w:pPr>
    </w:lvl>
    <w:lvl w:ilvl="7" w:tplc="04090017" w:tentative="1">
      <w:start w:val="1"/>
      <w:numFmt w:val="aiueoFullWidth"/>
      <w:lvlText w:val="(%8)"/>
      <w:lvlJc w:val="left"/>
      <w:pPr>
        <w:ind w:left="3724" w:hanging="440"/>
      </w:pPr>
    </w:lvl>
    <w:lvl w:ilvl="8" w:tplc="04090011" w:tentative="1">
      <w:start w:val="1"/>
      <w:numFmt w:val="decimalEnclosedCircle"/>
      <w:lvlText w:val="%9"/>
      <w:lvlJc w:val="left"/>
      <w:pPr>
        <w:ind w:left="4164" w:hanging="440"/>
      </w:pPr>
    </w:lvl>
  </w:abstractNum>
  <w:abstractNum w:abstractNumId="2" w15:restartNumberingAfterBreak="0">
    <w:nsid w:val="55E16261"/>
    <w:multiLevelType w:val="hybridMultilevel"/>
    <w:tmpl w:val="A552DAB4"/>
    <w:lvl w:ilvl="0" w:tplc="8B828D64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3" w15:restartNumberingAfterBreak="0">
    <w:nsid w:val="66DC602B"/>
    <w:multiLevelType w:val="hybridMultilevel"/>
    <w:tmpl w:val="81D09730"/>
    <w:lvl w:ilvl="0" w:tplc="C258474C">
      <w:start w:val="1"/>
      <w:numFmt w:val="aiueoFullWidth"/>
      <w:lvlText w:val="（%1）"/>
      <w:lvlJc w:val="left"/>
      <w:pPr>
        <w:ind w:left="1344" w:hanging="720"/>
      </w:pPr>
      <w:rPr>
        <w:rFonts w:hint="default"/>
      </w:rPr>
    </w:lvl>
    <w:lvl w:ilvl="1" w:tplc="B086B842">
      <w:start w:val="9"/>
      <w:numFmt w:val="decimalFullWidth"/>
      <w:lvlText w:val="（%2）"/>
      <w:lvlJc w:val="left"/>
      <w:pPr>
        <w:ind w:left="1784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944" w:hanging="440"/>
      </w:pPr>
    </w:lvl>
    <w:lvl w:ilvl="3" w:tplc="0409000F" w:tentative="1">
      <w:start w:val="1"/>
      <w:numFmt w:val="decimal"/>
      <w:lvlText w:val="%4."/>
      <w:lvlJc w:val="left"/>
      <w:pPr>
        <w:ind w:left="2384" w:hanging="440"/>
      </w:pPr>
    </w:lvl>
    <w:lvl w:ilvl="4" w:tplc="04090017" w:tentative="1">
      <w:start w:val="1"/>
      <w:numFmt w:val="aiueoFullWidth"/>
      <w:lvlText w:val="(%5)"/>
      <w:lvlJc w:val="left"/>
      <w:pPr>
        <w:ind w:left="2824" w:hanging="440"/>
      </w:pPr>
    </w:lvl>
    <w:lvl w:ilvl="5" w:tplc="04090011" w:tentative="1">
      <w:start w:val="1"/>
      <w:numFmt w:val="decimalEnclosedCircle"/>
      <w:lvlText w:val="%6"/>
      <w:lvlJc w:val="left"/>
      <w:pPr>
        <w:ind w:left="3264" w:hanging="440"/>
      </w:pPr>
    </w:lvl>
    <w:lvl w:ilvl="6" w:tplc="0409000F" w:tentative="1">
      <w:start w:val="1"/>
      <w:numFmt w:val="decimal"/>
      <w:lvlText w:val="%7."/>
      <w:lvlJc w:val="left"/>
      <w:pPr>
        <w:ind w:left="3704" w:hanging="440"/>
      </w:pPr>
    </w:lvl>
    <w:lvl w:ilvl="7" w:tplc="04090017" w:tentative="1">
      <w:start w:val="1"/>
      <w:numFmt w:val="aiueoFullWidth"/>
      <w:lvlText w:val="(%8)"/>
      <w:lvlJc w:val="left"/>
      <w:pPr>
        <w:ind w:left="4144" w:hanging="440"/>
      </w:pPr>
    </w:lvl>
    <w:lvl w:ilvl="8" w:tplc="04090011" w:tentative="1">
      <w:start w:val="1"/>
      <w:numFmt w:val="decimalEnclosedCircle"/>
      <w:lvlText w:val="%9"/>
      <w:lvlJc w:val="left"/>
      <w:pPr>
        <w:ind w:left="4584" w:hanging="440"/>
      </w:pPr>
    </w:lvl>
  </w:abstractNum>
  <w:abstractNum w:abstractNumId="4" w15:restartNumberingAfterBreak="0">
    <w:nsid w:val="6E8C3C4C"/>
    <w:multiLevelType w:val="hybridMultilevel"/>
    <w:tmpl w:val="B886826C"/>
    <w:lvl w:ilvl="0" w:tplc="80ACB1A0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5" w15:restartNumberingAfterBreak="0">
    <w:nsid w:val="78022638"/>
    <w:multiLevelType w:val="hybridMultilevel"/>
    <w:tmpl w:val="A2D8CF40"/>
    <w:lvl w:ilvl="0" w:tplc="D7D4662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371542133">
    <w:abstractNumId w:val="5"/>
  </w:num>
  <w:num w:numId="2" w16cid:durableId="294944605">
    <w:abstractNumId w:val="3"/>
  </w:num>
  <w:num w:numId="3" w16cid:durableId="636374132">
    <w:abstractNumId w:val="1"/>
  </w:num>
  <w:num w:numId="4" w16cid:durableId="311718604">
    <w:abstractNumId w:val="0"/>
  </w:num>
  <w:num w:numId="5" w16cid:durableId="1086221347">
    <w:abstractNumId w:val="4"/>
  </w:num>
  <w:num w:numId="6" w16cid:durableId="20265155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68D"/>
    <w:rsid w:val="00013409"/>
    <w:rsid w:val="0003659B"/>
    <w:rsid w:val="00100EC0"/>
    <w:rsid w:val="001609FD"/>
    <w:rsid w:val="001B0982"/>
    <w:rsid w:val="001B1344"/>
    <w:rsid w:val="002123FE"/>
    <w:rsid w:val="002653D3"/>
    <w:rsid w:val="003368C2"/>
    <w:rsid w:val="003B0491"/>
    <w:rsid w:val="003D3162"/>
    <w:rsid w:val="003E4970"/>
    <w:rsid w:val="00416FA7"/>
    <w:rsid w:val="004B679B"/>
    <w:rsid w:val="00521DBB"/>
    <w:rsid w:val="0053668D"/>
    <w:rsid w:val="0054217C"/>
    <w:rsid w:val="005B0F73"/>
    <w:rsid w:val="005D54CA"/>
    <w:rsid w:val="005D74DE"/>
    <w:rsid w:val="00653BFB"/>
    <w:rsid w:val="006A52E1"/>
    <w:rsid w:val="007351D6"/>
    <w:rsid w:val="007F45C3"/>
    <w:rsid w:val="008555CF"/>
    <w:rsid w:val="00873F15"/>
    <w:rsid w:val="008A5BB6"/>
    <w:rsid w:val="008D3B17"/>
    <w:rsid w:val="008D49FA"/>
    <w:rsid w:val="008F330C"/>
    <w:rsid w:val="00956FE8"/>
    <w:rsid w:val="0097223F"/>
    <w:rsid w:val="00B23559"/>
    <w:rsid w:val="00BB1DC8"/>
    <w:rsid w:val="00C84116"/>
    <w:rsid w:val="00C94DFC"/>
    <w:rsid w:val="00CB395D"/>
    <w:rsid w:val="00CD267F"/>
    <w:rsid w:val="00CF47CC"/>
    <w:rsid w:val="00D10E31"/>
    <w:rsid w:val="00D94916"/>
    <w:rsid w:val="00DB3160"/>
    <w:rsid w:val="00E06DF3"/>
    <w:rsid w:val="00E3173D"/>
    <w:rsid w:val="00E47578"/>
    <w:rsid w:val="00F25418"/>
    <w:rsid w:val="00FB5E9A"/>
    <w:rsid w:val="00FE489C"/>
    <w:rsid w:val="00FF6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04A2421"/>
  <w15:docId w15:val="{FCE01ACD-EC92-4E0F-BDCB-0095E75D8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ind w:leftChars="800" w:left="800"/>
      <w:outlineLvl w:val="6"/>
    </w:p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ind w:leftChars="1200" w:left="1200"/>
      <w:outlineLvl w:val="7"/>
    </w:p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ind w:leftChars="1200" w:left="1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rPr>
      <w:rFonts w:asciiTheme="majorHAnsi" w:eastAsiaTheme="majorEastAsia" w:hAnsiTheme="majorHAnsi" w:cstheme="majorBidi"/>
    </w:rPr>
  </w:style>
  <w:style w:type="character" w:customStyle="1" w:styleId="40">
    <w:name w:val="見出し 4 (文字)"/>
    <w:basedOn w:val="a0"/>
    <w:link w:val="4"/>
    <w:uiPriority w:val="9"/>
    <w:rPr>
      <w:b/>
      <w:bCs/>
    </w:rPr>
  </w:style>
  <w:style w:type="character" w:customStyle="1" w:styleId="50">
    <w:name w:val="見出し 5 (文字)"/>
    <w:basedOn w:val="a0"/>
    <w:link w:val="5"/>
    <w:uiPriority w:val="9"/>
    <w:rPr>
      <w:rFonts w:asciiTheme="majorHAnsi" w:eastAsiaTheme="majorEastAsia" w:hAnsiTheme="majorHAnsi" w:cstheme="majorBidi"/>
    </w:rPr>
  </w:style>
  <w:style w:type="character" w:customStyle="1" w:styleId="60">
    <w:name w:val="見出し 6 (文字)"/>
    <w:basedOn w:val="a0"/>
    <w:link w:val="6"/>
    <w:uiPriority w:val="9"/>
    <w:rPr>
      <w:b/>
      <w:bCs/>
    </w:rPr>
  </w:style>
  <w:style w:type="character" w:customStyle="1" w:styleId="70">
    <w:name w:val="見出し 7 (文字)"/>
    <w:basedOn w:val="a0"/>
    <w:link w:val="7"/>
    <w:uiPriority w:val="9"/>
  </w:style>
  <w:style w:type="character" w:customStyle="1" w:styleId="80">
    <w:name w:val="見出し 8 (文字)"/>
    <w:basedOn w:val="a0"/>
    <w:link w:val="8"/>
    <w:uiPriority w:val="9"/>
  </w:style>
  <w:style w:type="character" w:customStyle="1" w:styleId="90">
    <w:name w:val="見出し 9 (文字)"/>
    <w:basedOn w:val="a0"/>
    <w:link w:val="9"/>
    <w:uiPriority w:val="9"/>
  </w:style>
  <w:style w:type="paragraph" w:styleId="a3">
    <w:name w:val="Title"/>
    <w:basedOn w:val="a"/>
    <w:next w:val="a"/>
    <w:link w:val="a4"/>
    <w:uiPriority w:val="10"/>
    <w:qFormat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4">
    <w:name w:val="表題 (文字)"/>
    <w:basedOn w:val="a0"/>
    <w:link w:val="a3"/>
    <w:uiPriority w:val="10"/>
    <w:rPr>
      <w:rFonts w:asciiTheme="majorHAnsi" w:eastAsia="ＭＳ ゴシック" w:hAnsiTheme="majorHAnsi" w:cstheme="majorBidi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pPr>
      <w:jc w:val="center"/>
      <w:outlineLvl w:val="1"/>
    </w:pPr>
    <w:rPr>
      <w:rFonts w:asciiTheme="majorHAnsi" w:eastAsia="ＭＳ ゴシック" w:hAnsiTheme="majorHAnsi" w:cstheme="majorBidi"/>
      <w:sz w:val="24"/>
      <w:szCs w:val="24"/>
    </w:rPr>
  </w:style>
  <w:style w:type="character" w:customStyle="1" w:styleId="a6">
    <w:name w:val="副題 (文字)"/>
    <w:basedOn w:val="a0"/>
    <w:link w:val="a5"/>
    <w:uiPriority w:val="11"/>
    <w:rPr>
      <w:rFonts w:asciiTheme="majorHAnsi" w:eastAsia="ＭＳ ゴシック" w:hAnsiTheme="majorHAnsi" w:cstheme="majorBidi"/>
      <w:sz w:val="24"/>
      <w:szCs w:val="24"/>
    </w:rPr>
  </w:style>
  <w:style w:type="character" w:styleId="a7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8">
    <w:name w:val="Emphasis"/>
    <w:basedOn w:val="a0"/>
    <w:uiPriority w:val="20"/>
    <w:qFormat/>
    <w:rPr>
      <w:i/>
      <w:iCs/>
    </w:rPr>
  </w:style>
  <w:style w:type="character" w:styleId="21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9">
    <w:name w:val="Strong"/>
    <w:basedOn w:val="a0"/>
    <w:uiPriority w:val="22"/>
    <w:qFormat/>
    <w:rPr>
      <w:b/>
      <w:bCs/>
    </w:rPr>
  </w:style>
  <w:style w:type="paragraph" w:styleId="aa">
    <w:name w:val="Quote"/>
    <w:basedOn w:val="a"/>
    <w:next w:val="a"/>
    <w:link w:val="ab"/>
    <w:uiPriority w:val="29"/>
    <w:qFormat/>
    <w:rPr>
      <w:i/>
      <w:iCs/>
      <w:color w:val="000000" w:themeColor="text1"/>
    </w:rPr>
  </w:style>
  <w:style w:type="character" w:customStyle="1" w:styleId="ab">
    <w:name w:val="引用文 (文字)"/>
    <w:basedOn w:val="a0"/>
    <w:link w:val="aa"/>
    <w:uiPriority w:val="29"/>
    <w:rPr>
      <w:i/>
      <w:iCs/>
      <w:color w:val="000000" w:themeColor="text1"/>
    </w:rPr>
  </w:style>
  <w:style w:type="paragraph" w:styleId="22">
    <w:name w:val="Intense Quote"/>
    <w:basedOn w:val="a"/>
    <w:next w:val="a"/>
    <w:link w:val="23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3">
    <w:name w:val="引用文 2 (文字)"/>
    <w:basedOn w:val="a0"/>
    <w:link w:val="22"/>
    <w:uiPriority w:val="30"/>
    <w:rPr>
      <w:b/>
      <w:bCs/>
      <w:i/>
      <w:iCs/>
      <w:color w:val="4F81BD" w:themeColor="accent1"/>
    </w:rPr>
  </w:style>
  <w:style w:type="character" w:styleId="ac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24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d">
    <w:name w:val="Book Title"/>
    <w:basedOn w:val="a0"/>
    <w:uiPriority w:val="33"/>
    <w:qFormat/>
    <w:rPr>
      <w:b/>
      <w:bCs/>
      <w:smallCaps/>
      <w:spacing w:val="5"/>
    </w:rPr>
  </w:style>
  <w:style w:type="paragraph" w:styleId="ae">
    <w:name w:val="List Paragraph"/>
    <w:basedOn w:val="a"/>
    <w:uiPriority w:val="34"/>
    <w:qFormat/>
    <w:pPr>
      <w:ind w:leftChars="400" w:left="840"/>
    </w:pPr>
  </w:style>
  <w:style w:type="character" w:styleId="af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0">
    <w:name w:val="FollowedHyperlink"/>
    <w:basedOn w:val="a0"/>
    <w:uiPriority w:val="99"/>
    <w:unhideWhenUsed/>
    <w:rPr>
      <w:color w:val="800080" w:themeColor="followedHyperlink"/>
      <w:u w:val="single"/>
    </w:rPr>
  </w:style>
  <w:style w:type="paragraph" w:styleId="af1">
    <w:name w:val="header"/>
    <w:basedOn w:val="a"/>
    <w:link w:val="af2"/>
    <w:uiPriority w:val="99"/>
    <w:unhideWhenUsed/>
    <w:rsid w:val="005B0F73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ヘッダー (文字)"/>
    <w:basedOn w:val="a0"/>
    <w:link w:val="af1"/>
    <w:uiPriority w:val="99"/>
    <w:rsid w:val="005B0F73"/>
  </w:style>
  <w:style w:type="paragraph" w:styleId="af3">
    <w:name w:val="footer"/>
    <w:basedOn w:val="a"/>
    <w:link w:val="af4"/>
    <w:uiPriority w:val="99"/>
    <w:unhideWhenUsed/>
    <w:rsid w:val="005B0F73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フッター (文字)"/>
    <w:basedOn w:val="a0"/>
    <w:link w:val="af3"/>
    <w:uiPriority w:val="99"/>
    <w:rsid w:val="005B0F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root\Templates\1041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 2010 look</Template>
  <TotalTime>629</TotalTime>
  <Pages>3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苅田町</dc:creator>
  <cp:keywords/>
  <dc:description/>
  <cp:lastModifiedBy>新谷 武史</cp:lastModifiedBy>
  <cp:revision>18</cp:revision>
  <dcterms:created xsi:type="dcterms:W3CDTF">2026-07-06T04:12:00Z</dcterms:created>
  <dcterms:modified xsi:type="dcterms:W3CDTF">2026-09-04T02:24:00Z</dcterms:modified>
</cp:coreProperties>
</file>